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bookmarkStart w:id="0" w:name="_GoBack"/>
      <w:r>
        <w:rPr>
          <w:rFonts w:ascii="Times New Roman" w:hAnsi="Times New Roman"/>
          <w:b/>
          <w:sz w:val="28"/>
          <w:szCs w:val="28"/>
        </w:rPr>
        <w:t>ТЕХНОЛОГИЧЕСКАЯ КАРТА УРОКА ПО ТЕМЕ «МЕТАЛЛЫ»</w:t>
      </w:r>
    </w:p>
    <w:p w:rsidR="006641AF" w:rsidRPr="00665D99" w:rsidRDefault="006641AF" w:rsidP="00071869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9 класс</w:t>
      </w: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5D99">
        <w:rPr>
          <w:rFonts w:ascii="Times New Roman" w:hAnsi="Times New Roman"/>
          <w:b/>
          <w:sz w:val="28"/>
          <w:szCs w:val="28"/>
        </w:rPr>
        <w:t>Цель:</w:t>
      </w:r>
      <w:r>
        <w:rPr>
          <w:rFonts w:ascii="Times New Roman" w:hAnsi="Times New Roman"/>
          <w:sz w:val="28"/>
          <w:szCs w:val="28"/>
        </w:rPr>
        <w:t xml:space="preserve"> обобщение и систематизация знаний учащихся по теме «Мета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лы».</w:t>
      </w:r>
    </w:p>
    <w:p w:rsidR="006641AF" w:rsidRPr="00665D99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65D99">
        <w:rPr>
          <w:rFonts w:ascii="Times New Roman" w:hAnsi="Times New Roman"/>
          <w:b/>
          <w:sz w:val="28"/>
          <w:szCs w:val="28"/>
        </w:rPr>
        <w:t>Задачи:</w:t>
      </w: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обеспечить в ходе урока закрепление учащимися знаний о металлах, строении их атомов, физических и химических свойствах;</w:t>
      </w: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совершенствовать умения подтверждать химические свойства мета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лов, составлять уравнения реакций и решать задачи;</w:t>
      </w: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развивать такие качества, как анализ, обобщение, умение делать в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воды, рационально использовать время и организовывать деятельность.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1F34EF">
        <w:rPr>
          <w:rFonts w:ascii="Times New Roman" w:hAnsi="Times New Roman"/>
          <w:b/>
          <w:sz w:val="28"/>
          <w:szCs w:val="28"/>
        </w:rPr>
        <w:t xml:space="preserve">Планируемые результаты: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>Личностные</w:t>
      </w:r>
      <w:r>
        <w:rPr>
          <w:rFonts w:ascii="Times New Roman" w:hAnsi="Times New Roman"/>
          <w:sz w:val="28"/>
          <w:szCs w:val="28"/>
        </w:rPr>
        <w:t xml:space="preserve"> УУД</w:t>
      </w:r>
      <w:r w:rsidRPr="001F34EF">
        <w:rPr>
          <w:rFonts w:ascii="Times New Roman" w:hAnsi="Times New Roman"/>
          <w:sz w:val="28"/>
          <w:szCs w:val="28"/>
        </w:rPr>
        <w:t xml:space="preserve">: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 xml:space="preserve">проявлять </w:t>
      </w:r>
      <w:r w:rsidRPr="001F34EF">
        <w:rPr>
          <w:rFonts w:ascii="Times New Roman" w:hAnsi="Times New Roman"/>
          <w:sz w:val="28"/>
          <w:szCs w:val="28"/>
        </w:rPr>
        <w:t xml:space="preserve">интерес к изучению темы;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 xml:space="preserve">проявлять </w:t>
      </w:r>
      <w:r w:rsidRPr="001F34EF">
        <w:rPr>
          <w:rFonts w:ascii="Times New Roman" w:hAnsi="Times New Roman"/>
          <w:sz w:val="28"/>
          <w:szCs w:val="28"/>
        </w:rPr>
        <w:t>желание применить на практике свои знания</w:t>
      </w:r>
      <w:r>
        <w:rPr>
          <w:rFonts w:ascii="Times New Roman" w:hAnsi="Times New Roman"/>
          <w:sz w:val="28"/>
          <w:szCs w:val="28"/>
        </w:rPr>
        <w:t>;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>- адекватно воспринимать оценку учителя и одноклассников</w:t>
      </w:r>
      <w:r>
        <w:rPr>
          <w:rFonts w:ascii="Times New Roman" w:hAnsi="Times New Roman"/>
          <w:sz w:val="28"/>
          <w:szCs w:val="28"/>
        </w:rPr>
        <w:t>;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Регулятивные УУД: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- выполнять учебные задания в соответствии с целью;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- соотносить приобретенные знания с реальной жизнью;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- выполнять учебное действие в соответствии с планом.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Коммуникативные УУД: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- формулировать высказывание, мнение;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- умение обосновывать, отстаивать свое мнение;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- согласовывать позиции с партнером и находить общее решение; 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F34EF">
        <w:rPr>
          <w:rFonts w:ascii="Times New Roman" w:hAnsi="Times New Roman"/>
          <w:sz w:val="28"/>
          <w:szCs w:val="28"/>
        </w:rPr>
        <w:t>использовать речевые средства для представления результата.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>Предметные</w:t>
      </w:r>
      <w:r>
        <w:rPr>
          <w:rFonts w:ascii="Times New Roman" w:hAnsi="Times New Roman"/>
          <w:sz w:val="28"/>
          <w:szCs w:val="28"/>
        </w:rPr>
        <w:t xml:space="preserve"> УУД</w:t>
      </w:r>
      <w:r w:rsidRPr="001F34EF">
        <w:rPr>
          <w:rFonts w:ascii="Times New Roman" w:hAnsi="Times New Roman"/>
          <w:sz w:val="28"/>
          <w:szCs w:val="28"/>
        </w:rPr>
        <w:t>: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закрепить знаний о металлах, строении их атомов и свойствах</w:t>
      </w:r>
      <w:r w:rsidRPr="001F34EF">
        <w:rPr>
          <w:rFonts w:ascii="Times New Roman" w:hAnsi="Times New Roman"/>
          <w:sz w:val="28"/>
          <w:szCs w:val="28"/>
        </w:rPr>
        <w:t>;</w:t>
      </w:r>
    </w:p>
    <w:p w:rsidR="006641AF" w:rsidRPr="001F34E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34EF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составлять уравнения реакций, отражающих свойства металлов;</w:t>
      </w:r>
    </w:p>
    <w:p w:rsidR="006641AF" w:rsidRDefault="006641AF" w:rsidP="001F34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  <w:sectPr w:rsidR="006641A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F34EF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решать задачи и выполнят расчеты с использованием понятия «хим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ческое количество вещества» и «массовая доля элемента».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10"/>
        <w:gridCol w:w="1025"/>
        <w:gridCol w:w="2559"/>
        <w:gridCol w:w="2415"/>
        <w:gridCol w:w="1743"/>
        <w:gridCol w:w="4634"/>
      </w:tblGrid>
      <w:tr w:rsidR="006641AF" w:rsidRPr="00A81141" w:rsidTr="00A81141">
        <w:tc>
          <w:tcPr>
            <w:tcW w:w="777" w:type="pct"/>
          </w:tcPr>
          <w:p w:rsidR="006641AF" w:rsidRPr="00A81141" w:rsidRDefault="006641AF" w:rsidP="00A8114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81141">
              <w:rPr>
                <w:rFonts w:ascii="Times New Roman" w:hAnsi="Times New Roman"/>
                <w:b/>
                <w:sz w:val="28"/>
                <w:szCs w:val="28"/>
              </w:rPr>
              <w:t>Этап</w:t>
            </w:r>
          </w:p>
        </w:tc>
        <w:tc>
          <w:tcPr>
            <w:tcW w:w="341" w:type="pct"/>
          </w:tcPr>
          <w:p w:rsidR="006641AF" w:rsidRPr="00A81141" w:rsidRDefault="006641AF" w:rsidP="00A8114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81141">
              <w:rPr>
                <w:rFonts w:ascii="Times New Roman" w:hAnsi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1169" w:type="pct"/>
          </w:tcPr>
          <w:p w:rsidR="006641AF" w:rsidRPr="00A81141" w:rsidRDefault="006641AF" w:rsidP="00A8114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81141">
              <w:rPr>
                <w:rFonts w:ascii="Times New Roman" w:hAnsi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1119" w:type="pct"/>
          </w:tcPr>
          <w:p w:rsidR="006641AF" w:rsidRPr="00A81141" w:rsidRDefault="006641AF" w:rsidP="00A8114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81141">
              <w:rPr>
                <w:rFonts w:ascii="Times New Roman" w:hAnsi="Times New Roman"/>
                <w:b/>
                <w:sz w:val="28"/>
                <w:szCs w:val="28"/>
              </w:rPr>
              <w:t>Деятельность учащихся</w:t>
            </w:r>
          </w:p>
        </w:tc>
        <w:tc>
          <w:tcPr>
            <w:tcW w:w="487" w:type="pct"/>
          </w:tcPr>
          <w:p w:rsidR="006641AF" w:rsidRPr="00A81141" w:rsidRDefault="006641AF" w:rsidP="00A8114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81141">
              <w:rPr>
                <w:rFonts w:ascii="Times New Roman" w:hAnsi="Times New Roman"/>
                <w:b/>
                <w:sz w:val="28"/>
                <w:szCs w:val="28"/>
              </w:rPr>
              <w:t>ЭОР</w:t>
            </w:r>
          </w:p>
        </w:tc>
        <w:tc>
          <w:tcPr>
            <w:tcW w:w="1107" w:type="pct"/>
          </w:tcPr>
          <w:p w:rsidR="006641AF" w:rsidRPr="00A81141" w:rsidRDefault="006641AF" w:rsidP="00A8114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81141">
              <w:rPr>
                <w:rFonts w:ascii="Times New Roman" w:hAnsi="Times New Roman"/>
                <w:b/>
                <w:sz w:val="28"/>
                <w:szCs w:val="28"/>
              </w:rPr>
              <w:t>УУД</w:t>
            </w:r>
          </w:p>
        </w:tc>
      </w:tr>
      <w:tr w:rsidR="006641AF" w:rsidRPr="00A81141" w:rsidTr="00A81141">
        <w:tc>
          <w:tcPr>
            <w:tcW w:w="77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1. Организацио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ный момент</w:t>
            </w:r>
          </w:p>
        </w:tc>
        <w:tc>
          <w:tcPr>
            <w:tcW w:w="341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3 мин</w:t>
            </w:r>
          </w:p>
        </w:tc>
        <w:tc>
          <w:tcPr>
            <w:tcW w:w="116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Приветствие уч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щихся, определ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ние отсутству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ю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щих, организация внимания учащи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х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 xml:space="preserve">ся </w:t>
            </w:r>
          </w:p>
        </w:tc>
        <w:tc>
          <w:tcPr>
            <w:tcW w:w="111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Приветствуют учителя</w:t>
            </w:r>
          </w:p>
        </w:tc>
        <w:tc>
          <w:tcPr>
            <w:tcW w:w="48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0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оцениванияситуациивзаимодействия всоответствии справилами повед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ния.</w:t>
            </w:r>
          </w:p>
        </w:tc>
      </w:tr>
      <w:tr w:rsidR="006641AF" w:rsidRPr="00A81141" w:rsidTr="00A81141">
        <w:tc>
          <w:tcPr>
            <w:tcW w:w="77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  <w:lang w:val="en-US"/>
              </w:rPr>
              <w:t>2. Мотивация, ц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леполагание</w:t>
            </w:r>
          </w:p>
        </w:tc>
        <w:tc>
          <w:tcPr>
            <w:tcW w:w="341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5 мин</w:t>
            </w:r>
          </w:p>
        </w:tc>
        <w:tc>
          <w:tcPr>
            <w:tcW w:w="116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 xml:space="preserve">Сообщение темы урока, его цели и задач. </w:t>
            </w:r>
          </w:p>
        </w:tc>
        <w:tc>
          <w:tcPr>
            <w:tcW w:w="111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Определяются относительно ц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 xml:space="preserve">ли и задач урока. </w:t>
            </w:r>
          </w:p>
        </w:tc>
        <w:tc>
          <w:tcPr>
            <w:tcW w:w="48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0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ценностного отношениякосваива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мому науроке приемуучебной де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я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тельности, постановкиновой цели урока.</w:t>
            </w:r>
          </w:p>
        </w:tc>
      </w:tr>
      <w:tr w:rsidR="006641AF" w:rsidRPr="00A81141" w:rsidTr="00A81141">
        <w:tc>
          <w:tcPr>
            <w:tcW w:w="77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3. Подготовка учащихся к уче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б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 xml:space="preserve">ной деятельности </w:t>
            </w:r>
          </w:p>
        </w:tc>
        <w:tc>
          <w:tcPr>
            <w:tcW w:w="341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10 мин</w:t>
            </w:r>
          </w:p>
        </w:tc>
        <w:tc>
          <w:tcPr>
            <w:tcW w:w="116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Проведение инте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л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лектуальной ра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з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минки (слайд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2 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). Объяснение пр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вил выполнения актуализирующего тестового задания со взаимопрове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р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кой (слайд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3-4 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).</w:t>
            </w:r>
          </w:p>
        </w:tc>
        <w:tc>
          <w:tcPr>
            <w:tcW w:w="111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Участвуют в и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теллектуальной разминке, выпо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л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няют тест и пр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о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веряют ответы соседа по парте.</w:t>
            </w:r>
          </w:p>
        </w:tc>
        <w:tc>
          <w:tcPr>
            <w:tcW w:w="48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Презентация</w:t>
            </w:r>
          </w:p>
        </w:tc>
        <w:tc>
          <w:tcPr>
            <w:tcW w:w="110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принятия икоординациирешений присовместной работе, самооценки соответствияимеющихся знанийи уменийзаявленным требованиям</w:t>
            </w:r>
          </w:p>
        </w:tc>
      </w:tr>
      <w:tr w:rsidR="006641AF" w:rsidRPr="00A81141" w:rsidTr="00A81141">
        <w:tc>
          <w:tcPr>
            <w:tcW w:w="77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4. Обобщение и систематизация знаний</w:t>
            </w:r>
          </w:p>
        </w:tc>
        <w:tc>
          <w:tcPr>
            <w:tcW w:w="341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19 мин</w:t>
            </w:r>
          </w:p>
        </w:tc>
        <w:tc>
          <w:tcPr>
            <w:tcW w:w="116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Предлагает уч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щимся последов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тельно выполнить задания (слайд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5 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). Наблюдает, ко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сультирует, оказ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ы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вает минимальную помощь, при нео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б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ходимости объя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с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няет. Организует обсуждение р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 xml:space="preserve">зультатов. </w:t>
            </w:r>
          </w:p>
        </w:tc>
        <w:tc>
          <w:tcPr>
            <w:tcW w:w="111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Выполняют зад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ния. Афишируют результаты (н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сколько человек работают у доски, остальные пров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ряют, уточняют, дополнят).</w:t>
            </w:r>
          </w:p>
        </w:tc>
        <w:tc>
          <w:tcPr>
            <w:tcW w:w="48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Презентация</w:t>
            </w:r>
          </w:p>
        </w:tc>
        <w:tc>
          <w:tcPr>
            <w:tcW w:w="110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Дедуктивногоумозаключения, и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с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пользования имеющихся знаний и умений в новых ситуациях</w:t>
            </w:r>
          </w:p>
        </w:tc>
      </w:tr>
      <w:tr w:rsidR="006641AF" w:rsidRPr="00A81141" w:rsidTr="00A81141">
        <w:tc>
          <w:tcPr>
            <w:tcW w:w="77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5. Физкультм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и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нутка</w:t>
            </w:r>
          </w:p>
        </w:tc>
        <w:tc>
          <w:tcPr>
            <w:tcW w:w="341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1 мин</w:t>
            </w:r>
          </w:p>
        </w:tc>
        <w:tc>
          <w:tcPr>
            <w:tcW w:w="116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Руководит выпо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л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нением учащимися упражнений</w:t>
            </w:r>
          </w:p>
        </w:tc>
        <w:tc>
          <w:tcPr>
            <w:tcW w:w="111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Выполняют ук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зания учителя</w:t>
            </w:r>
          </w:p>
        </w:tc>
        <w:tc>
          <w:tcPr>
            <w:tcW w:w="48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0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641AF" w:rsidRPr="00A81141" w:rsidTr="00A81141">
        <w:tc>
          <w:tcPr>
            <w:tcW w:w="77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6. Контроль р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зультатов</w:t>
            </w:r>
          </w:p>
        </w:tc>
        <w:tc>
          <w:tcPr>
            <w:tcW w:w="341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3 мин</w:t>
            </w:r>
          </w:p>
        </w:tc>
        <w:tc>
          <w:tcPr>
            <w:tcW w:w="116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Предлагает уч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щимся самосто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я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тельно оценить р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зультат своей де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я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тельности в ба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л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лах, затем переве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с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ти их в комплек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с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ную оценку с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о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гласно шкале ре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й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тинга зн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ний.</w:t>
            </w:r>
            <w:r>
              <w:rPr>
                <w:rFonts w:ascii="Times New Roman" w:hAnsi="Times New Roman"/>
                <w:sz w:val="28"/>
                <w:szCs w:val="28"/>
              </w:rPr>
              <w:t>(слайд 6)</w:t>
            </w:r>
          </w:p>
        </w:tc>
        <w:tc>
          <w:tcPr>
            <w:tcW w:w="111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Оценивают себя</w:t>
            </w:r>
          </w:p>
        </w:tc>
        <w:tc>
          <w:tcPr>
            <w:tcW w:w="48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Презентация</w:t>
            </w:r>
          </w:p>
        </w:tc>
        <w:tc>
          <w:tcPr>
            <w:tcW w:w="110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Самоконтроль вформераспознав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ния ипреодолениязатруднений</w:t>
            </w:r>
          </w:p>
        </w:tc>
      </w:tr>
      <w:tr w:rsidR="006641AF" w:rsidRPr="00A81141" w:rsidTr="00A81141">
        <w:tc>
          <w:tcPr>
            <w:tcW w:w="77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7. Рефлексия</w:t>
            </w:r>
          </w:p>
        </w:tc>
        <w:tc>
          <w:tcPr>
            <w:tcW w:w="341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2 мин</w:t>
            </w:r>
          </w:p>
        </w:tc>
        <w:tc>
          <w:tcPr>
            <w:tcW w:w="116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Предлагает уч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щимся осущес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т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вить самооценку уровня овладения знаниями и ум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ниями по теме. Просит их отм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тить на рисунке (слайд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7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) свои ожидания от р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зультативности р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боты на уроке.</w:t>
            </w:r>
          </w:p>
        </w:tc>
        <w:tc>
          <w:tcPr>
            <w:tcW w:w="111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Ставят метки в соответствующую область рисунка.</w:t>
            </w:r>
          </w:p>
        </w:tc>
        <w:tc>
          <w:tcPr>
            <w:tcW w:w="48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Презентация</w:t>
            </w:r>
          </w:p>
        </w:tc>
        <w:tc>
          <w:tcPr>
            <w:tcW w:w="110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Оценивания ситуации</w:t>
            </w:r>
          </w:p>
        </w:tc>
      </w:tr>
      <w:tr w:rsidR="006641AF" w:rsidRPr="00A81141" w:rsidTr="00A81141">
        <w:tc>
          <w:tcPr>
            <w:tcW w:w="77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8. Домашнее з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дание</w:t>
            </w:r>
          </w:p>
        </w:tc>
        <w:tc>
          <w:tcPr>
            <w:tcW w:w="341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2 мин</w:t>
            </w:r>
          </w:p>
        </w:tc>
        <w:tc>
          <w:tcPr>
            <w:tcW w:w="116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Дает объяснения к домашнему зад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нию.</w:t>
            </w:r>
          </w:p>
        </w:tc>
        <w:tc>
          <w:tcPr>
            <w:tcW w:w="1119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141">
              <w:rPr>
                <w:rFonts w:ascii="Times New Roman" w:hAnsi="Times New Roman"/>
                <w:sz w:val="28"/>
                <w:szCs w:val="28"/>
              </w:rPr>
              <w:t>Запись домашн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го задания в дневник, поним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а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ние содержания и способа выполн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е</w:t>
            </w:r>
            <w:r w:rsidRPr="00A81141">
              <w:rPr>
                <w:rFonts w:ascii="Times New Roman" w:hAnsi="Times New Roman"/>
                <w:sz w:val="28"/>
                <w:szCs w:val="28"/>
              </w:rPr>
              <w:t>ния домашнего задания</w:t>
            </w:r>
          </w:p>
        </w:tc>
        <w:tc>
          <w:tcPr>
            <w:tcW w:w="48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07" w:type="pct"/>
          </w:tcPr>
          <w:p w:rsidR="006641AF" w:rsidRPr="00A81141" w:rsidRDefault="006641AF" w:rsidP="00A8114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bookmarkEnd w:id="0"/>
    </w:tbl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71E45">
        <w:rPr>
          <w:rFonts w:ascii="Times New Roman" w:hAnsi="Times New Roman"/>
          <w:sz w:val="28"/>
          <w:szCs w:val="28"/>
        </w:rPr>
        <w:object w:dxaOrig="7218" w:dyaOrig="53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57pt;height:488.25pt" o:ole="">
            <v:imagedata r:id="rId5" o:title=""/>
          </v:shape>
          <o:OLEObject Type="Embed" ProgID="PowerPoint.Slide.8" ShapeID="_x0000_i1025" DrawAspect="Content" ObjectID="_1540675857" r:id="rId6"/>
        </w:object>
      </w: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71E45">
        <w:rPr>
          <w:rFonts w:ascii="Times New Roman" w:hAnsi="Times New Roman"/>
          <w:sz w:val="28"/>
          <w:szCs w:val="28"/>
        </w:rPr>
        <w:object w:dxaOrig="7218" w:dyaOrig="5392">
          <v:shape id="_x0000_i1026" type="#_x0000_t75" style="width:621pt;height:461.25pt" o:ole="">
            <v:imagedata r:id="rId7" o:title=""/>
          </v:shape>
          <o:OLEObject Type="Embed" ProgID="PowerPoint.Slide.8" ShapeID="_x0000_i1026" DrawAspect="Content" ObjectID="_1540675858" r:id="rId8"/>
        </w:object>
      </w: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71E45">
        <w:rPr>
          <w:rFonts w:ascii="Times New Roman" w:hAnsi="Times New Roman"/>
          <w:sz w:val="28"/>
          <w:szCs w:val="28"/>
        </w:rPr>
        <w:object w:dxaOrig="7218" w:dyaOrig="5392">
          <v:shape id="_x0000_i1027" type="#_x0000_t75" style="width:624pt;height:466.5pt" o:ole="">
            <v:imagedata r:id="rId9" o:title=""/>
          </v:shape>
          <o:OLEObject Type="Embed" ProgID="PowerPoint.Slide.8" ShapeID="_x0000_i1027" DrawAspect="Content" ObjectID="_1540675859" r:id="rId10"/>
        </w:object>
      </w: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71E45">
        <w:rPr>
          <w:rFonts w:ascii="Times New Roman" w:hAnsi="Times New Roman"/>
          <w:sz w:val="28"/>
          <w:szCs w:val="28"/>
        </w:rPr>
        <w:object w:dxaOrig="7218" w:dyaOrig="5392">
          <v:shape id="_x0000_i1028" type="#_x0000_t75" style="width:621pt;height:461.25pt" o:ole="">
            <v:imagedata r:id="rId11" o:title=""/>
          </v:shape>
          <o:OLEObject Type="Embed" ProgID="PowerPoint.Slide.8" ShapeID="_x0000_i1028" DrawAspect="Content" ObjectID="_1540675860" r:id="rId12"/>
        </w:object>
      </w: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71E45">
        <w:rPr>
          <w:rFonts w:ascii="Times New Roman" w:hAnsi="Times New Roman"/>
          <w:sz w:val="28"/>
          <w:szCs w:val="28"/>
        </w:rPr>
        <w:object w:dxaOrig="7218" w:dyaOrig="5392">
          <v:shape id="_x0000_i1029" type="#_x0000_t75" style="width:624pt;height:466.5pt" o:ole="">
            <v:imagedata r:id="rId13" o:title=""/>
          </v:shape>
          <o:OLEObject Type="Embed" ProgID="PowerPoint.Slide.8" ShapeID="_x0000_i1029" DrawAspect="Content" ObjectID="_1540675861" r:id="rId14"/>
        </w:object>
      </w:r>
    </w:p>
    <w:p w:rsidR="006641AF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71E45">
        <w:rPr>
          <w:rFonts w:ascii="Times New Roman" w:hAnsi="Times New Roman"/>
          <w:sz w:val="28"/>
          <w:szCs w:val="28"/>
        </w:rPr>
        <w:object w:dxaOrig="7218" w:dyaOrig="5392">
          <v:shape id="_x0000_i1030" type="#_x0000_t75" style="width:624pt;height:466.5pt" o:ole="">
            <v:imagedata r:id="rId15" o:title=""/>
          </v:shape>
          <o:OLEObject Type="Embed" ProgID="PowerPoint.Slide.8" ShapeID="_x0000_i1030" DrawAspect="Content" ObjectID="_1540675862" r:id="rId16"/>
        </w:object>
      </w:r>
    </w:p>
    <w:p w:rsidR="006641AF" w:rsidRPr="009D0368" w:rsidRDefault="006641AF" w:rsidP="009D036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71E45">
        <w:rPr>
          <w:rFonts w:ascii="Times New Roman" w:hAnsi="Times New Roman"/>
          <w:sz w:val="28"/>
          <w:szCs w:val="28"/>
        </w:rPr>
        <w:object w:dxaOrig="7218" w:dyaOrig="5392">
          <v:shape id="_x0000_i1031" type="#_x0000_t75" style="width:639pt;height:474.75pt" o:ole="">
            <v:imagedata r:id="rId17" o:title=""/>
          </v:shape>
          <o:OLEObject Type="Embed" ProgID="PowerPoint.Slide.8" ShapeID="_x0000_i1031" DrawAspect="Content" ObjectID="_1540675863" r:id="rId18"/>
        </w:object>
      </w:r>
    </w:p>
    <w:sectPr w:rsidR="006641AF" w:rsidRPr="009D0368" w:rsidSect="00CA3F4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C65DA3"/>
    <w:multiLevelType w:val="hybridMultilevel"/>
    <w:tmpl w:val="FB5A2E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62F401A0"/>
    <w:multiLevelType w:val="hybridMultilevel"/>
    <w:tmpl w:val="7984373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autoHyphenation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D0368"/>
    <w:rsid w:val="00071869"/>
    <w:rsid w:val="000B1E7E"/>
    <w:rsid w:val="00150CEB"/>
    <w:rsid w:val="001F34EF"/>
    <w:rsid w:val="004F2210"/>
    <w:rsid w:val="006641AF"/>
    <w:rsid w:val="00665D99"/>
    <w:rsid w:val="00695B91"/>
    <w:rsid w:val="007E5BF4"/>
    <w:rsid w:val="007F61ED"/>
    <w:rsid w:val="00890C3F"/>
    <w:rsid w:val="008E233A"/>
    <w:rsid w:val="009D0368"/>
    <w:rsid w:val="00A81141"/>
    <w:rsid w:val="00AF3015"/>
    <w:rsid w:val="00B249A6"/>
    <w:rsid w:val="00B71E45"/>
    <w:rsid w:val="00BF40C4"/>
    <w:rsid w:val="00C40A38"/>
    <w:rsid w:val="00CA3F4D"/>
    <w:rsid w:val="00D56457"/>
    <w:rsid w:val="00E32CB9"/>
    <w:rsid w:val="00E412E7"/>
    <w:rsid w:val="00FA34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61ED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9D036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9D036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10</TotalTime>
  <Pages>11</Pages>
  <Words>562</Words>
  <Characters>3205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lexi di</dc:creator>
  <cp:keywords/>
  <dc:description/>
  <cp:lastModifiedBy>User</cp:lastModifiedBy>
  <cp:revision>6</cp:revision>
  <dcterms:created xsi:type="dcterms:W3CDTF">2016-11-07T10:08:00Z</dcterms:created>
  <dcterms:modified xsi:type="dcterms:W3CDTF">2016-11-14T15:44:00Z</dcterms:modified>
</cp:coreProperties>
</file>