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AA" w:rsidRDefault="006B5DAA" w:rsidP="008664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66461">
        <w:rPr>
          <w:rFonts w:ascii="Times New Roman" w:hAnsi="Times New Roman"/>
          <w:sz w:val="28"/>
          <w:szCs w:val="28"/>
        </w:rPr>
        <w:t xml:space="preserve">Конспект непосредственно образовательной деятельности </w:t>
      </w:r>
    </w:p>
    <w:p w:rsidR="006B5DAA" w:rsidRDefault="006B5DAA" w:rsidP="008664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1 младшей группе</w:t>
      </w:r>
    </w:p>
    <w:p w:rsidR="006B5DAA" w:rsidRDefault="006B5DAA" w:rsidP="008664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Веселые матрешки»</w:t>
      </w:r>
    </w:p>
    <w:p w:rsidR="006B5DAA" w:rsidRDefault="006B5DAA" w:rsidP="008664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Интеграция образовательных областей :</w:t>
      </w:r>
    </w:p>
    <w:p w:rsidR="006B5DAA" w:rsidRDefault="006B5DAA" w:rsidP="008664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речи, Познание, Чтение художественной литературы,  Физическая культура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Познакомить детей с русской народной игрушкой – матрешкой.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Развивать умение рассматривать матрешку,  отвечать на вопросы воспитателя.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Помочь детям понять содержание потешки, вызвать желание слушать и повторять за воспитателям слова и стихотворные фразы.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Развивать речь детей, активизируя словарь (сарафан, яркий платок, румяные щечки)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 к занятию:  матрешки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Ход НОД: 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Пальчиковая разминка: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«Червячки»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Раз, два , три ,четыре, пять!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Червячки пошли гулять. (Пересчитывать пальцы, несколько раз «идут» пальчиками по ногам и обратно)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Тут ворона прилетела. Кар! Кар!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Будет вкусный мне обед ( Делают взмахи руками, изображая крылья вороны)</w:t>
      </w: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Смотрит, червячков уж нет! ( Прячут руки за спину)</w:t>
      </w:r>
    </w:p>
    <w:p w:rsidR="006B5DAA" w:rsidRDefault="006B5DAA" w:rsidP="00687AE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                            «Дуйте в дудки,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Бейте в ложки.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гости к нам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Пришли матрешки».</w:t>
      </w:r>
    </w:p>
    <w:p w:rsidR="006B5DAA" w:rsidRDefault="006B5DAA" w:rsidP="00C1263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Посмотрите, сколько много матрешек пришло. Дети, вам нравятся  матрешки?  (предложить детям подержать матрешек в руках, обратить внимание, что в одной матрешке есть еще одна, и еще, и еще, и еще).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Хоть мала, как крошка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 она,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матрешке есть матрешка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одна.</w:t>
      </w:r>
    </w:p>
    <w:p w:rsidR="006B5DAA" w:rsidRDefault="006B5DAA" w:rsidP="00C1263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Обратить внимание детей  на то, как красиво одеты матрешки. У матрешки есть сарафан, кофточка, передник, и платок.  Предложить детям за воспитателем повторить названия одежды. Рассмотреть глазки и румяные щечки.</w:t>
      </w:r>
    </w:p>
    <w:p w:rsidR="006B5DAA" w:rsidRDefault="006B5DAA" w:rsidP="00C1263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Чтение потешки. Воспитатель предлагает детям послушать потешку про матрешек: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Шли подружки по дорожке,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Было их немножечко: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 матрены,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Три матрешки,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одна матрешечка.</w:t>
      </w:r>
    </w:p>
    <w:p w:rsidR="006B5DAA" w:rsidRDefault="006B5DAA" w:rsidP="00C376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чтения потешки воспитатель расставляет матрешек согласно тексту. Чтение потешки еще раз, побуждать детей к произношению слов потешки.</w:t>
      </w:r>
    </w:p>
    <w:p w:rsidR="006B5DAA" w:rsidRDefault="006B5DAA" w:rsidP="00C376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 благодарить  матрешек за то, что они пришли к детям в гости.        Матрешка  предлагает детям  поиграть игру «Карусель » </w:t>
      </w:r>
    </w:p>
    <w:p w:rsidR="006B5DAA" w:rsidRDefault="006B5DAA" w:rsidP="00687A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B5DAA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B5DAA" w:rsidRPr="00866461" w:rsidRDefault="006B5DAA" w:rsidP="00866461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6B5DAA" w:rsidRPr="00866461" w:rsidSect="00E17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461"/>
    <w:rsid w:val="00687AEE"/>
    <w:rsid w:val="006B5DAA"/>
    <w:rsid w:val="007A4FAC"/>
    <w:rsid w:val="00802329"/>
    <w:rsid w:val="00866461"/>
    <w:rsid w:val="008A3DC6"/>
    <w:rsid w:val="00A446B1"/>
    <w:rsid w:val="00C1263D"/>
    <w:rsid w:val="00C14EDF"/>
    <w:rsid w:val="00C376C9"/>
    <w:rsid w:val="00CF4FC6"/>
    <w:rsid w:val="00DE1B20"/>
    <w:rsid w:val="00E1743B"/>
    <w:rsid w:val="00EA6F79"/>
    <w:rsid w:val="00FB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4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291</Words>
  <Characters>1661</Characters>
  <Application>Microsoft Office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непосредственно образовательной деятельности </dc:title>
  <dc:subject/>
  <dc:creator>олег</dc:creator>
  <cp:keywords/>
  <dc:description/>
  <cp:lastModifiedBy>1</cp:lastModifiedBy>
  <cp:revision>2</cp:revision>
  <dcterms:created xsi:type="dcterms:W3CDTF">2017-01-15T16:05:00Z</dcterms:created>
  <dcterms:modified xsi:type="dcterms:W3CDTF">2017-01-15T16:05:00Z</dcterms:modified>
</cp:coreProperties>
</file>